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EA2" w:rsidRPr="005E1AC9" w:rsidRDefault="00544EA2" w:rsidP="005E1AC9">
      <w:r w:rsidRPr="005E1AC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2.25pt;height:612pt">
            <v:imagedata r:id="rId6" o:title=""/>
          </v:shape>
        </w:pict>
      </w:r>
    </w:p>
    <w:p w:rsidR="00544EA2" w:rsidRDefault="00544EA2" w:rsidP="005E1AC9">
      <w:r w:rsidRPr="005E1AC9">
        <w:pict>
          <v:shape id="_x0000_i1026" type="#_x0000_t75" style="width:842.25pt;height:612pt">
            <v:imagedata r:id="rId7" o:title=""/>
          </v:shape>
        </w:pict>
      </w:r>
    </w:p>
    <w:p w:rsidR="00544EA2" w:rsidRPr="005E1AC9" w:rsidRDefault="00544EA2" w:rsidP="005E1AC9">
      <w:r w:rsidRPr="005E1AC9">
        <w:pict>
          <v:shape id="_x0000_i1027" type="#_x0000_t75" style="width:842.25pt;height:612pt">
            <v:imagedata r:id="rId8" o:title=""/>
          </v:shape>
        </w:pict>
      </w:r>
    </w:p>
    <w:sectPr w:rsidR="00544EA2" w:rsidRPr="005E1AC9" w:rsidSect="00204A0C">
      <w:pgSz w:w="16838" w:h="11906" w:orient="landscape"/>
      <w:pgMar w:top="0" w:right="284" w:bottom="46" w:left="27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4EA2" w:rsidRDefault="00544EA2" w:rsidP="0008775D">
      <w:pPr>
        <w:spacing w:after="0" w:line="240" w:lineRule="auto"/>
      </w:pPr>
      <w:r>
        <w:separator/>
      </w:r>
    </w:p>
  </w:endnote>
  <w:endnote w:type="continuationSeparator" w:id="1">
    <w:p w:rsidR="00544EA2" w:rsidRDefault="00544EA2" w:rsidP="000877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4EA2" w:rsidRDefault="00544EA2" w:rsidP="0008775D">
      <w:pPr>
        <w:spacing w:after="0" w:line="240" w:lineRule="auto"/>
      </w:pPr>
      <w:r>
        <w:separator/>
      </w:r>
    </w:p>
  </w:footnote>
  <w:footnote w:type="continuationSeparator" w:id="1">
    <w:p w:rsidR="00544EA2" w:rsidRDefault="00544EA2" w:rsidP="000877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2247C"/>
    <w:rsid w:val="0008775D"/>
    <w:rsid w:val="001461F8"/>
    <w:rsid w:val="00204A0C"/>
    <w:rsid w:val="0032247C"/>
    <w:rsid w:val="00350727"/>
    <w:rsid w:val="00400C8B"/>
    <w:rsid w:val="004A4666"/>
    <w:rsid w:val="00544EA2"/>
    <w:rsid w:val="00595879"/>
    <w:rsid w:val="005A6FF2"/>
    <w:rsid w:val="005C652F"/>
    <w:rsid w:val="005E1AC9"/>
    <w:rsid w:val="006E2E6B"/>
    <w:rsid w:val="00782793"/>
    <w:rsid w:val="00B95FDF"/>
    <w:rsid w:val="00D31D5E"/>
    <w:rsid w:val="00E226B8"/>
    <w:rsid w:val="00F34AF7"/>
    <w:rsid w:val="00F639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26B8"/>
    <w:pPr>
      <w:spacing w:after="160" w:line="259" w:lineRule="auto"/>
    </w:pPr>
    <w:rPr>
      <w:lang w:val="uk-UA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877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775D"/>
    <w:rPr>
      <w:rFonts w:cs="Times New Roman"/>
      <w:lang w:val="uk-UA"/>
    </w:rPr>
  </w:style>
  <w:style w:type="paragraph" w:styleId="Footer">
    <w:name w:val="footer"/>
    <w:basedOn w:val="Normal"/>
    <w:link w:val="FooterChar"/>
    <w:uiPriority w:val="99"/>
    <w:rsid w:val="000877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775D"/>
    <w:rPr>
      <w:rFonts w:cs="Times New Roman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16</TotalTime>
  <Pages>3</Pages>
  <Words>0</Words>
  <Characters>5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6</cp:revision>
  <dcterms:created xsi:type="dcterms:W3CDTF">2017-12-01T14:46:00Z</dcterms:created>
  <dcterms:modified xsi:type="dcterms:W3CDTF">2018-06-19T17:47:00Z</dcterms:modified>
</cp:coreProperties>
</file>